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4A380" w14:textId="77777777" w:rsidR="00AE2055" w:rsidRDefault="0000000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75A4A3AA">
          <v:group id="_x0000_s1041" editas="canvas" style="position:absolute;left:0;text-align:left;margin-left:336pt;margin-top:3.85pt;width:133.15pt;height:93pt;z-index:5" coordorigin="7987,624" coordsize="2663,18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987;top:624;width:2663;height:1860" o:preferrelative="f">
              <v:fill o:detectmouseclick="t"/>
              <v:path o:extrusionok="t" o:connecttype="none"/>
              <o:lock v:ext="edit" text="t"/>
            </v:shape>
            <v:shape id="_x0000_s1042" style="position:absolute;left:8482;top:2353;width:66;height:83" coordsize="66,83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<v:path arrowok="t"/>
              <o:lock v:ext="edit" verticies="t"/>
            </v:shape>
            <v:shape id="_x0000_s1043" style="position:absolute;left:8553;top:2353;width:103;height:83" coordsize="103,83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<v:path arrowok="t"/>
            </v:shape>
            <v:shape id="_x0000_s1044" style="position:absolute;left:8660;top:2353;width:60;height:83" coordsize="60,83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<v:path arrowok="t"/>
            </v:shape>
            <v:shape id="_x0000_s1045" style="position:absolute;left:8724;top:2353;width:66;height:83" coordsize="66,83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<v:path arrowok="t"/>
              <o:lock v:ext="edit" verticies="t"/>
            </v:shape>
            <v:shape id="_x0000_s1046" style="position:absolute;left:8797;top:2299;width:41;height:137" coordsize="41,137" path="m32,118r,l23,127r-5,1l17,130r,l15,130r-1,-2l14,124,41,6r,l41,2,41,,39,r,l35,2,30,3,9,15r2,3l11,18,23,12r,l24,12r,3l2,122r,l,128r,l,133r2,3l5,137r3,l8,137r4,l20,133r6,-6l33,119r-1,-1xe" fillcolor="#a35110" stroked="f">
              <v:path arrowok="t"/>
            </v:shape>
            <v:shape id="_x0000_s1047" style="position:absolute;left:8849;top:2299;width:41;height:137" coordsize="41,137" path="m30,118r,l21,127r-3,1l15,130r,l14,130r,-2l14,124,39,6r,l41,2,39,,38,r,l35,2,29,3,8,15r1,3l9,18,23,12r,l24,12r,3l,122r,l,128r,l,133r2,3l3,137r5,l8,137r4,l18,133r8,-6l33,119r-3,-1xe" fillcolor="#a35110" stroked="f">
              <v:path arrowok="t"/>
            </v:shape>
            <v:shape id="_x0000_s1048" style="position:absolute;left:8896;top:2353;width:65;height:83" coordsize="65,83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<v:path arrowok="t"/>
              <o:lock v:ext="edit" verticies="t"/>
            </v:shape>
            <v:shape id="_x0000_s1049" style="position:absolute;left:8972;top:2353;width:88;height:83" coordsize="88,83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<v:path arrowok="t"/>
            </v:shape>
            <v:shape id="_x0000_s1050" style="position:absolute;left:9072;top:2353;width:58;height:83" coordsize="58,83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<v:path arrowok="t"/>
            </v:shape>
            <v:shape id="_x0000_s1051" style="position:absolute;left:9137;top:2353;width:66;height:83" coordsize="66,83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<v:path arrowok="t"/>
              <o:lock v:ext="edit" verticies="t"/>
            </v:shape>
            <v:shape id="_x0000_s1052" style="position:absolute;left:9233;top:2299;width:133;height:182" coordsize="133,182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<v:path arrowok="t"/>
            </v:shape>
            <v:shape id="_x0000_s1053" style="position:absolute;left:9334;top:2353;width:72;height:83" coordsize="72,83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<v:path arrowok="t"/>
              <o:lock v:ext="edit" verticies="t"/>
            </v:shape>
            <v:shape id="_x0000_s1054" style="position:absolute;left:9421;top:2353;width:59;height:83" coordsize="59,83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<v:path arrowok="t"/>
            </v:shape>
            <v:shape id="_x0000_s1055" style="position:absolute;left:9542;top:2353;width:65;height:83" coordsize="65,83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<v:path arrowok="t"/>
              <o:lock v:ext="edit" verticies="t"/>
            </v:shape>
            <v:shape id="_x0000_s1056" style="position:absolute;left:9616;top:2353;width:82;height:83" coordsize="82,83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<v:path arrowok="t"/>
            </v:shape>
            <v:shape id="_x0000_s1057" style="position:absolute;left:9703;top:2353;width:65;height:83" coordsize="65,83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<v:path arrowok="t"/>
              <o:lock v:ext="edit" verticies="t"/>
            </v:shape>
            <v:shape id="_x0000_s1058" style="position:absolute;left:9780;top:2353;width:60;height:83" coordsize="60,83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<v:path arrowok="t"/>
            </v:shape>
            <v:shape id="_x0000_s1059" style="position:absolute;left:9840;top:2353;width:91;height:127" coordsize="91,127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<v:path arrowok="t"/>
            </v:shape>
            <v:shape id="_x0000_s1060" style="position:absolute;left:9932;top:2353;width:72;height:83" coordsize="72,83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<v:path arrowok="t"/>
              <o:lock v:ext="edit" verticies="t"/>
            </v:shape>
            <v:shape id="_x0000_s1061" style="position:absolute;left:10017;top:2353;width:90;height:83" coordsize="90,83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<v:path arrowok="t"/>
            </v:shape>
            <v:shape id="_x0000_s1062" style="position:absolute;left:10116;top:2353;width:66;height:83" coordsize="66,83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<v:path arrowok="t"/>
              <o:lock v:ext="edit" verticies="t"/>
            </v:shape>
            <v:shape id="_x0000_s1063" style="position:absolute;left:7987;top:1987;width:2621;height:297" coordsize="2621,297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<v:path arrowok="t"/>
              <o:lock v:ext="edit" verticies="t"/>
            </v:shape>
            <v:shape id="_x0000_s1064" style="position:absolute;left:9290;top:1235;width:86;height:128" coordsize="86,128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<v:path arrowok="t"/>
              <o:lock v:ext="edit" verticies="t"/>
            </v:shape>
            <v:shape id="_x0000_s1065" style="position:absolute;left:9142;top:1235;width:386;height:638" coordsize="386,638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<v:path arrowok="t"/>
              <o:lock v:ext="edit" verticies="t"/>
            </v:shape>
            <v:shape id="_x0000_s1066" style="position:absolute;left:9151;top:651;width:359;height:270" coordsize="359,270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<v:path arrowok="t"/>
            </v:shape>
            <v:shape id="_x0000_s1067" style="position:absolute;left:9170;top:924;width:330;height:295" coordsize="330,295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<v:path arrowok="t"/>
            </v:shape>
            <v:shape id="_x0000_s1068" style="position:absolute;left:9291;top:901;width:94;height:127" coordsize="94,127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<v:path arrowok="t"/>
              <o:lock v:ext="edit" verticies="t"/>
            </v:shape>
            <v:shape id="_x0000_s1069" style="position:absolute;left:9276;top:627;width:99;height:127" coordsize="99,127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<v:path arrowok="t"/>
              <o:lock v:ext="edit" verticies="t"/>
            </v:shape>
            <v:shape id="_x0000_s1070" style="position:absolute;left:8642;top:946;width:328;height:311" coordsize="328,311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<v:path arrowok="t"/>
            </v:shape>
            <v:shape id="_x0000_s1071" style="position:absolute;left:8808;top:696;width:340;height:356" coordsize="340,356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<v:path arrowok="t"/>
            </v:shape>
            <v:shape id="_x0000_s1072" style="position:absolute;left:8905;top:991;width:344;height:418" coordsize="344,418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<v:path arrowok="t"/>
            </v:shape>
            <v:shape id="_x0000_s1073" style="position:absolute;left:8908;top:786;width:104;height:115" coordsize="104,115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<v:path arrowok="t"/>
              <o:lock v:ext="edit" verticies="t"/>
            </v:shape>
            <v:shape id="_x0000_s1074" style="position:absolute;left:9000;top:1068;width:106;height:112" coordsize="106,112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<v:path arrowok="t"/>
              <o:lock v:ext="edit" verticies="t"/>
            </v:shape>
            <v:shape id="_x0000_s1075" style="position:absolute;left:8691;top:1064;width:124;height:94" coordsize="124,94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<v:path arrowok="t"/>
              <o:lock v:ext="edit" verticies="t"/>
            </v:shape>
            <v:shape id="_x0000_s1076" style="position:absolute;left:9700;top:946;width:328;height:311" coordsize="328,311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<v:path arrowok="t"/>
            </v:shape>
            <v:shape id="_x0000_s1077" style="position:absolute;left:9522;top:696;width:340;height:356" coordsize="340,356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<v:path arrowok="t"/>
            </v:shape>
            <v:shape id="_x0000_s1078" style="position:absolute;left:9421;top:991;width:344;height:418" coordsize="344,418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<v:path arrowok="t"/>
            </v:shape>
            <v:shape id="_x0000_s1079" style="position:absolute;left:9658;top:786;width:104;height:115" coordsize="104,115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<v:path arrowok="t"/>
              <o:lock v:ext="edit" verticies="t"/>
            </v:shape>
            <v:shape id="_x0000_s1080" style="position:absolute;left:9564;top:1068;width:107;height:112" coordsize="107,112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<v:path arrowok="t"/>
              <o:lock v:ext="edit" verticies="t"/>
            </v:shape>
            <v:shape id="_x0000_s1081" style="position:absolute;left:9855;top:1064;width:124;height:94" coordsize="124,94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<v:path arrowok="t"/>
              <o:lock v:ext="edit" verticies="t"/>
            </v:shape>
            <v:shape id="_x0000_s1082" style="position:absolute;left:9533;top:1837;width:53;height:30" coordsize="53,30" path="m22,r,5l13,5r,25l9,30,9,5,,5,,,22,xm49,30l47,12r,l47,5r,l47,5r-3,7l38,28r-3,l30,12r,l28,5r,l28,5r,7l27,30r-5,l25,r6,l35,17r,l38,24r,l38,24r2,-7l46,r6,l53,30r-4,xe" fillcolor="#a35110" stroked="f">
              <v:path arrowok="t"/>
              <o:lock v:ext="edit" verticies="t"/>
            </v:shape>
          </v:group>
        </w:pict>
      </w:r>
      <w:r>
        <w:rPr>
          <w:noProof/>
          <w:sz w:val="20"/>
        </w:rPr>
        <w:pict w14:anchorId="75A4A3AB">
          <v:line id="_x0000_s1031" style="position:absolute;left:0;text-align:left;z-index:4" from="190.65pt,60pt" to="190.65pt,104.45pt" strokecolor="#a35110" strokeweight="1pt">
            <w10:wrap type="square"/>
          </v:line>
        </w:pict>
      </w:r>
      <w:r>
        <w:rPr>
          <w:noProof/>
          <w:sz w:val="20"/>
        </w:rPr>
        <w:pict w14:anchorId="75A4A3A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9.95pt;margin-top:59.9pt;width:148.75pt;height:44.65pt;z-index:2;mso-wrap-edited:f" wrapcoords="-109 0 -109 21600 21709 21600 21709 0 -109 0" filled="f" stroked="f">
            <v:textbox style="mso-next-textbox:#_x0000_s1028" inset=",,0,0">
              <w:txbxContent>
                <w:p w14:paraId="75A4A3B0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phone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354-7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1</w:t>
                  </w:r>
                  <w:r w:rsidR="008C4CEF" w:rsidRPr="008B1896">
                    <w:rPr>
                      <w:rFonts w:ascii="Aldine401 BT" w:hAnsi="Aldine401 BT"/>
                      <w:color w:val="4A6425"/>
                      <w:sz w:val="18"/>
                    </w:rPr>
                    <w:t>74</w:t>
                  </w:r>
                </w:p>
                <w:p w14:paraId="75A4A3B1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fax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71</w:t>
                  </w:r>
                  <w:r w:rsidR="0009548F" w:rsidRPr="008B1896">
                    <w:rPr>
                      <w:rFonts w:ascii="Aldine401 BT" w:hAnsi="Aldine401 BT"/>
                      <w:color w:val="4A6425"/>
                      <w:sz w:val="18"/>
                    </w:rPr>
                    <w:t>83</w:t>
                  </w:r>
                </w:p>
                <w:p w14:paraId="75A4A3B2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>www.spokaneschools.org</w:t>
                  </w:r>
                </w:p>
              </w:txbxContent>
            </v:textbox>
            <w10:wrap type="square"/>
          </v:shape>
        </w:pict>
      </w:r>
    </w:p>
    <w:p w14:paraId="75A4A38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5A4A382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5A4A38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5A4A384" w14:textId="77777777" w:rsidR="00AE2055" w:rsidRPr="00602277" w:rsidRDefault="000000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75A4A3AE">
          <v:line id="_x0000_s1029" style="position:absolute;z-index:3" from="2.55pt,4.7pt" to="2.55pt,49.15pt" strokecolor="#a35110" strokeweight="1pt">
            <w10:wrap type="square"/>
          </v:line>
        </w:pict>
      </w:r>
      <w:r>
        <w:rPr>
          <w:rFonts w:ascii="Arial" w:hAnsi="Arial" w:cs="Arial"/>
          <w:sz w:val="24"/>
          <w:szCs w:val="24"/>
        </w:rPr>
        <w:pict w14:anchorId="75A4A3AF">
          <v:shape id="_x0000_s1027" type="#_x0000_t202" style="position:absolute;margin-left:1.25pt;margin-top:4.85pt;width:148.75pt;height:44.65pt;z-index:1;mso-wrap-edited:f" wrapcoords="-109 0 -109 21600 21709 21600 21709 0 -109 0" filled="f" stroked="f">
            <v:textbox style="mso-next-textbox:#_x0000_s1027" inset=",,0,0">
              <w:txbxContent>
                <w:p w14:paraId="75A4A3B3" w14:textId="77777777" w:rsidR="00AE2055" w:rsidRPr="00C51030" w:rsidRDefault="0009548F">
                  <w:pPr>
                    <w:spacing w:line="220" w:lineRule="exact"/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</w:pPr>
                  <w:r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>Purchasing</w:t>
                  </w:r>
                  <w:r w:rsidR="00B71CA9"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 xml:space="preserve"> Department</w:t>
                  </w:r>
                </w:p>
                <w:p w14:paraId="75A4A3B4" w14:textId="77777777" w:rsidR="00AE2055" w:rsidRPr="00C51030" w:rsidRDefault="00B71CA9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address">
                    <w:smartTag w:uri="urn:schemas-microsoft-com:office:smarttags" w:element="Street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2815 East Garland Avenue</w:t>
                      </w:r>
                    </w:smartTag>
                  </w:smartTag>
                </w:p>
                <w:p w14:paraId="75A4A3B5" w14:textId="77777777" w:rsidR="00AE2055" w:rsidRPr="00C51030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Spokane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, </w:t>
                    </w:r>
                    <w:smartTag w:uri="urn:schemas-microsoft-com:office:smarttags" w:element="Stat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WA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  </w:t>
                    </w:r>
                    <w:smartTag w:uri="urn:schemas-microsoft-com:office:smarttags" w:element="PostalCod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9920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7</w:t>
                      </w:r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-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5889</w:t>
                      </w:r>
                    </w:smartTag>
                  </w:smartTag>
                </w:p>
              </w:txbxContent>
            </v:textbox>
            <w10:wrap type="square"/>
          </v:shape>
        </w:pict>
      </w:r>
    </w:p>
    <w:p w14:paraId="75A4A385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5A4A38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5A4A387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57E25CE" w14:textId="77777777" w:rsidR="00D16707" w:rsidRDefault="00D16707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5A4A388" w14:textId="256BAAA6" w:rsidR="00A03728" w:rsidRDefault="0010014A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 xml:space="preserve">July </w:t>
      </w:r>
      <w:r w:rsidR="00E04181">
        <w:rPr>
          <w:rFonts w:ascii="Univers" w:hAnsi="Univers"/>
        </w:rPr>
        <w:t>11</w:t>
      </w:r>
      <w:r>
        <w:rPr>
          <w:rFonts w:ascii="Univers" w:hAnsi="Univers"/>
        </w:rPr>
        <w:t>, 2022</w:t>
      </w:r>
    </w:p>
    <w:p w14:paraId="75A4A38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5A4A38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5A4A38B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75A4A38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5A4A38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5A4A38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75A4A38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9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91" w14:textId="0FEFA500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</w:t>
      </w:r>
      <w:r w:rsidR="002041F2">
        <w:rPr>
          <w:rFonts w:ascii="Univers" w:hAnsi="Univers"/>
        </w:rPr>
        <w:t>3</w:t>
      </w:r>
      <w:r w:rsidR="0010014A">
        <w:rPr>
          <w:rFonts w:ascii="Univers" w:hAnsi="Univers"/>
        </w:rPr>
        <w:t>1</w:t>
      </w:r>
      <w:r w:rsidR="00A34EF4">
        <w:rPr>
          <w:rFonts w:ascii="Univers" w:hAnsi="Univers"/>
        </w:rPr>
        <w:t>-</w:t>
      </w:r>
      <w:r w:rsidR="002041F2">
        <w:rPr>
          <w:rFonts w:ascii="Univers" w:hAnsi="Univers"/>
        </w:rPr>
        <w:t>2</w:t>
      </w:r>
      <w:r w:rsidR="00A34EF4">
        <w:rPr>
          <w:rFonts w:ascii="Univers" w:hAnsi="Univers"/>
        </w:rPr>
        <w:t>1</w:t>
      </w:r>
      <w:r w:rsidR="001849CC">
        <w:rPr>
          <w:rFonts w:ascii="Univers" w:hAnsi="Univers"/>
        </w:rPr>
        <w:t>22</w:t>
      </w:r>
    </w:p>
    <w:p w14:paraId="75A4A392" w14:textId="1FF03487" w:rsidR="00A34EF4" w:rsidRDefault="00AD7C1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GASOLINE AND DIESEL FUEL</w:t>
      </w:r>
      <w:r w:rsidR="00A34EF4">
        <w:rPr>
          <w:rFonts w:ascii="Univers" w:hAnsi="Univers"/>
        </w:rPr>
        <w:t>, until 2:00:00 p.m. P</w:t>
      </w:r>
      <w:r>
        <w:rPr>
          <w:rFonts w:ascii="Univers" w:hAnsi="Univers"/>
        </w:rPr>
        <w:t>ST, Tuesday</w:t>
      </w:r>
      <w:r w:rsidR="00A34EF4">
        <w:rPr>
          <w:rFonts w:ascii="Univers" w:hAnsi="Univers"/>
        </w:rPr>
        <w:t xml:space="preserve">, </w:t>
      </w:r>
      <w:r w:rsidR="0010014A">
        <w:rPr>
          <w:rFonts w:ascii="Univers" w:hAnsi="Univers"/>
        </w:rPr>
        <w:t>August 2, 2022</w:t>
      </w:r>
    </w:p>
    <w:p w14:paraId="75A4A393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9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75A4A39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9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5A4A3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99" w14:textId="492EDE1A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Pam Tatosky, Purchasing Services, at 509-354-7127, </w:t>
      </w:r>
      <w:r w:rsidR="00C325F1">
        <w:rPr>
          <w:rFonts w:ascii="Univers" w:hAnsi="Univers"/>
        </w:rPr>
        <w:t xml:space="preserve">or by email at </w:t>
      </w:r>
      <w:hyperlink r:id="rId8" w:history="1">
        <w:r w:rsidR="00C325F1" w:rsidRPr="00FB2DD6">
          <w:rPr>
            <w:rStyle w:val="Hyperlink"/>
            <w:rFonts w:ascii="Univers" w:hAnsi="Univers"/>
          </w:rPr>
          <w:t>pamt@spokaneschools.org</w:t>
        </w:r>
      </w:hyperlink>
      <w:r w:rsidR="00C325F1">
        <w:rPr>
          <w:rFonts w:ascii="Univers" w:hAnsi="Univers"/>
        </w:rPr>
        <w:t xml:space="preserve"> </w:t>
      </w:r>
      <w:r>
        <w:rPr>
          <w:rFonts w:ascii="Univers" w:hAnsi="Univers"/>
        </w:rPr>
        <w:t>no later than three days prior to the scheduled opening date so arrangement for the accommodations can be made</w:t>
      </w:r>
    </w:p>
    <w:p w14:paraId="75A4A39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9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75A4A39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75A4A39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9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9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A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A1" w14:textId="6D5173AE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DA7563">
        <w:rPr>
          <w:rFonts w:ascii="Univers" w:hAnsi="Univers"/>
        </w:rPr>
        <w:t>Adam Swinyard</w:t>
      </w:r>
      <w:r>
        <w:rPr>
          <w:rFonts w:ascii="Univers" w:hAnsi="Univers"/>
        </w:rPr>
        <w:t>, Secretary</w:t>
      </w:r>
    </w:p>
    <w:p w14:paraId="75A4A3A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A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A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A5" w14:textId="5BEA767D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10014A">
        <w:rPr>
          <w:rFonts w:ascii="Univers" w:hAnsi="Univers"/>
          <w:u w:val="single"/>
        </w:rPr>
        <w:t>July 1</w:t>
      </w:r>
      <w:r w:rsidR="00E04181">
        <w:rPr>
          <w:rFonts w:ascii="Univers" w:hAnsi="Univers"/>
          <w:u w:val="single"/>
        </w:rPr>
        <w:t>2</w:t>
      </w:r>
      <w:r w:rsidR="0010014A">
        <w:rPr>
          <w:rFonts w:ascii="Univers" w:hAnsi="Univers"/>
          <w:u w:val="single"/>
        </w:rPr>
        <w:t xml:space="preserve"> &amp; 1</w:t>
      </w:r>
      <w:r w:rsidR="00E04181">
        <w:rPr>
          <w:rFonts w:ascii="Univers" w:hAnsi="Univers"/>
          <w:u w:val="single"/>
        </w:rPr>
        <w:t>9</w:t>
      </w:r>
      <w:r w:rsidR="0010014A">
        <w:rPr>
          <w:rFonts w:ascii="Univers" w:hAnsi="Univers"/>
          <w:u w:val="single"/>
        </w:rPr>
        <w:t>, 2022</w:t>
      </w:r>
      <w:r>
        <w:rPr>
          <w:rFonts w:ascii="Univers" w:hAnsi="Univers"/>
        </w:rPr>
        <w:t>.</w:t>
      </w:r>
    </w:p>
    <w:p w14:paraId="75A4A3A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A4A3A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75A4A3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5126DF-907A-49D3-9848-52AD0E92DBF0}"/>
    <w:embedBold r:id="rId2" w:fontKey="{FB3333C5-D71C-4E7B-8228-C47579D9938B}"/>
    <w:embedItalic r:id="rId3" w:fontKey="{E3A8E0A4-7945-4FCA-8838-54C545AC4CD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27B1399-1593-4DB6-A30D-A664A30DCE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A0843FB-70E0-45AB-B73B-D28794B952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DCA0DED-EEE6-4861-B4B7-6C41AF39A786}"/>
  </w:font>
  <w:font w:name="Aldine401 BT">
    <w:altName w:val="Constantia"/>
    <w:charset w:val="00"/>
    <w:family w:val="roman"/>
    <w:pitch w:val="variable"/>
    <w:sig w:usb0="00000001" w:usb1="1000204A" w:usb2="00000000" w:usb3="00000000" w:csb0="00000011" w:csb1="00000000"/>
    <w:embedRegular r:id="rId7" w:fontKey="{3AD8F2D0-3B4C-4B0A-A85F-D046DCAA2E87}"/>
    <w:embedBold r:id="rId8" w:fontKey="{B7F86C13-AE9A-4746-A95B-0442C93574CF}"/>
    <w:embedItalic r:id="rId9" w:fontKey="{E7F34E7D-4B2B-476B-AA21-41CBABECBFED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D4AEB61E-DD42-449B-A71D-B99E9271D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DF2D8CF-21BB-4D9A-9792-7EDF16E4BF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FB26ED4-A9F7-462B-AEF7-C5C4CF0DDB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41300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10014A"/>
    <w:rsid w:val="001177A6"/>
    <w:rsid w:val="00142C7D"/>
    <w:rsid w:val="00173CD6"/>
    <w:rsid w:val="001849CC"/>
    <w:rsid w:val="001E41FD"/>
    <w:rsid w:val="002041F2"/>
    <w:rsid w:val="00266719"/>
    <w:rsid w:val="002F47B0"/>
    <w:rsid w:val="00337969"/>
    <w:rsid w:val="00362805"/>
    <w:rsid w:val="003B6000"/>
    <w:rsid w:val="003C74E4"/>
    <w:rsid w:val="004A43D8"/>
    <w:rsid w:val="004C40AE"/>
    <w:rsid w:val="005419E1"/>
    <w:rsid w:val="005E3BB9"/>
    <w:rsid w:val="005F6E1F"/>
    <w:rsid w:val="00602277"/>
    <w:rsid w:val="0060322B"/>
    <w:rsid w:val="00612C2D"/>
    <w:rsid w:val="00673477"/>
    <w:rsid w:val="006A4919"/>
    <w:rsid w:val="006F555E"/>
    <w:rsid w:val="006F7482"/>
    <w:rsid w:val="007340F3"/>
    <w:rsid w:val="007D42DA"/>
    <w:rsid w:val="008004DB"/>
    <w:rsid w:val="008704A8"/>
    <w:rsid w:val="008B1896"/>
    <w:rsid w:val="008C4CEF"/>
    <w:rsid w:val="009570E3"/>
    <w:rsid w:val="00A03728"/>
    <w:rsid w:val="00A34EF4"/>
    <w:rsid w:val="00AD7C14"/>
    <w:rsid w:val="00AE1B6E"/>
    <w:rsid w:val="00AE2055"/>
    <w:rsid w:val="00B71CA9"/>
    <w:rsid w:val="00B84886"/>
    <w:rsid w:val="00C06680"/>
    <w:rsid w:val="00C325F1"/>
    <w:rsid w:val="00C51030"/>
    <w:rsid w:val="00D120A1"/>
    <w:rsid w:val="00D16707"/>
    <w:rsid w:val="00DA7563"/>
    <w:rsid w:val="00DD3400"/>
    <w:rsid w:val="00E04181"/>
    <w:rsid w:val="00E147CF"/>
    <w:rsid w:val="00E902F6"/>
    <w:rsid w:val="00F467D9"/>
    <w:rsid w:val="00F53C8A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83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75A4A380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325F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C325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mt@spokaneschools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B53793-4D50-42B2-95EE-56FE4B06FE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0CAF63-0864-4A46-ABAF-12D016F1C1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353905-0B5C-42ED-A61F-E0A0C5E9C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8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12</cp:revision>
  <cp:lastPrinted>2016-07-14T15:45:00Z</cp:lastPrinted>
  <dcterms:created xsi:type="dcterms:W3CDTF">2016-10-14T18:44:00Z</dcterms:created>
  <dcterms:modified xsi:type="dcterms:W3CDTF">2022-07-11T15:23:00Z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